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EDFC2" w14:textId="77777777" w:rsidR="008E2622" w:rsidRPr="00F85319" w:rsidRDefault="008E2622" w:rsidP="008E2622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F85319">
        <w:rPr>
          <w:rFonts w:ascii="TH SarabunPSK" w:hAnsi="TH SarabunPSK" w:cs="TH SarabunPSK"/>
          <w:noProof/>
        </w:rPr>
        <w:drawing>
          <wp:anchor distT="0" distB="0" distL="114300" distR="114300" simplePos="0" relativeHeight="251694592" behindDoc="1" locked="0" layoutInCell="1" allowOverlap="1" wp14:anchorId="11A5A2A5" wp14:editId="1A5D3BCE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5319">
        <w:rPr>
          <w:rFonts w:ascii="TH SarabunPSK" w:hAnsi="TH SarabunPSK" w:cs="TH SarabunPSK"/>
        </w:rPr>
        <w:tab/>
      </w:r>
      <w:r w:rsidRPr="00F85319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27BAF024" w14:textId="77777777" w:rsidR="008E2622" w:rsidRPr="00F85319" w:rsidRDefault="0068407B" w:rsidP="008E2622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F85319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90496" behindDoc="0" locked="0" layoutInCell="1" allowOverlap="1" wp14:anchorId="05CC1998" wp14:editId="01FE81D6">
                <wp:simplePos x="0" y="0"/>
                <wp:positionH relativeFrom="column">
                  <wp:posOffset>838200</wp:posOffset>
                </wp:positionH>
                <wp:positionV relativeFrom="paragraph">
                  <wp:posOffset>222139</wp:posOffset>
                </wp:positionV>
                <wp:extent cx="4914900" cy="0"/>
                <wp:effectExtent l="0" t="0" r="0" b="1905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79633" id="Line 12" o:spid="_x0000_s1026" style="position:absolute;z-index:251690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7.5pt" to="45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">
                <v:stroke dashstyle="1 1" endcap="round"/>
              </v:line>
            </w:pict>
          </mc:Fallback>
        </mc:AlternateContent>
      </w:r>
      <w:r w:rsidR="008E2622" w:rsidRPr="00F85319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8E2622" w:rsidRPr="00F8531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1399E" w:rsidRPr="00180AE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หน่วยสารบรรณ งานบริหารและธุรการ </w:t>
      </w:r>
      <w:r w:rsidR="00F85319" w:rsidRPr="00F85319">
        <w:rPr>
          <w:rFonts w:ascii="TH SarabunPSK" w:hAnsi="TH SarabunPSK" w:cs="TH SarabunPSK"/>
          <w:color w:val="FF0000"/>
          <w:sz w:val="32"/>
          <w:szCs w:val="32"/>
          <w:cs/>
        </w:rPr>
        <w:t xml:space="preserve">สำนักงานเลขานุการ </w:t>
      </w:r>
      <w:r w:rsidR="0039186D" w:rsidRPr="00F8531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B632A2" w:rsidRPr="00F85319">
        <w:rPr>
          <w:rFonts w:ascii="TH SarabunPSK" w:hAnsi="TH SarabunPSK" w:cs="TH SarabunPSK"/>
          <w:color w:val="FF0000"/>
          <w:sz w:val="32"/>
          <w:szCs w:val="32"/>
          <w:cs/>
        </w:rPr>
        <w:t xml:space="preserve"> โทร.  ๐๒-๓๑๐-๘</w:t>
      </w:r>
      <w:r w:rsidR="00F85319" w:rsidRPr="00F85319">
        <w:rPr>
          <w:rFonts w:ascii="TH SarabunPSK" w:hAnsi="TH SarabunPSK" w:cs="TH SarabunPSK" w:hint="cs"/>
          <w:color w:val="FF0000"/>
          <w:sz w:val="32"/>
          <w:szCs w:val="32"/>
          <w:cs/>
        </w:rPr>
        <w:t>๖๓๑</w:t>
      </w:r>
      <w:r w:rsidR="008E2622" w:rsidRPr="00F8531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14:paraId="499B66AD" w14:textId="77777777" w:rsidR="008E2622" w:rsidRPr="00F85319" w:rsidRDefault="00E3311B" w:rsidP="008E2622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F85319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92544" behindDoc="0" locked="0" layoutInCell="1" allowOverlap="1" wp14:anchorId="1BC7A944" wp14:editId="55B543DC">
                <wp:simplePos x="0" y="0"/>
                <wp:positionH relativeFrom="column">
                  <wp:posOffset>3164840</wp:posOffset>
                </wp:positionH>
                <wp:positionV relativeFrom="paragraph">
                  <wp:posOffset>222250</wp:posOffset>
                </wp:positionV>
                <wp:extent cx="2592070" cy="0"/>
                <wp:effectExtent l="0" t="0" r="0" b="1905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63BC5" id="Line 14" o:spid="_x0000_s1026" style="position:absolute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7.5pt" to="453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AZOT0D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F85319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91520" behindDoc="0" locked="0" layoutInCell="1" allowOverlap="1" wp14:anchorId="25F93B92" wp14:editId="656F120D">
                <wp:simplePos x="0" y="0"/>
                <wp:positionH relativeFrom="column">
                  <wp:posOffset>114300</wp:posOffset>
                </wp:positionH>
                <wp:positionV relativeFrom="paragraph">
                  <wp:posOffset>226695</wp:posOffset>
                </wp:positionV>
                <wp:extent cx="2743200" cy="0"/>
                <wp:effectExtent l="0" t="0" r="0" b="19050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2939B" id="Line 13" o:spid="_x0000_s1026" style="position:absolute;z-index:251691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7.85pt" to="22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">
                <v:stroke dashstyle="1 1" endcap="round"/>
              </v:line>
            </w:pict>
          </mc:Fallback>
        </mc:AlternateContent>
      </w:r>
      <w:r w:rsidR="008E2622" w:rsidRPr="00F85319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8E2622" w:rsidRPr="00F85319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spellStart"/>
      <w:r w:rsidR="00C1399E" w:rsidRPr="00C1399E">
        <w:rPr>
          <w:rFonts w:ascii="TH SarabunPSK" w:hAnsi="TH SarabunPSK" w:cs="TH SarabunPSK" w:hint="cs"/>
          <w:color w:val="FF0000"/>
          <w:sz w:val="32"/>
          <w:szCs w:val="32"/>
          <w:cs/>
        </w:rPr>
        <w:t>สล</w:t>
      </w:r>
      <w:proofErr w:type="spellEnd"/>
      <w:r w:rsidR="00C1399E" w:rsidRPr="00C1399E">
        <w:rPr>
          <w:rFonts w:ascii="TH SarabunPSK" w:hAnsi="TH SarabunPSK" w:cs="TH SarabunPSK" w:hint="cs"/>
          <w:color w:val="FF0000"/>
          <w:sz w:val="32"/>
          <w:szCs w:val="32"/>
          <w:cs/>
        </w:rPr>
        <w:t>ก.งบ.๐๔๐๑</w:t>
      </w:r>
      <w:r w:rsidR="008E2622" w:rsidRPr="0044203E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="00C1399E">
        <w:rPr>
          <w:rFonts w:ascii="TH SarabunPSK" w:hAnsi="TH SarabunPSK" w:cs="TH SarabunPSK" w:hint="cs"/>
          <w:color w:val="FF0000"/>
          <w:sz w:val="32"/>
          <w:szCs w:val="32"/>
          <w:cs/>
        </w:rPr>
        <w:t>๐๑/</w:t>
      </w:r>
      <w:r w:rsidR="008E2622" w:rsidRPr="00F85319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8E2622" w:rsidRPr="00F85319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8E2622" w:rsidRPr="00F85319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="00E42DD7">
        <w:rPr>
          <w:rFonts w:ascii="TH SarabunPSK" w:hAnsi="TH SarabunPSK" w:cs="TH SarabunPSK" w:hint="cs"/>
          <w:color w:val="FF0000"/>
          <w:sz w:val="32"/>
          <w:szCs w:val="32"/>
          <w:cs/>
        </w:rPr>
        <w:t>ธันวา</w:t>
      </w:r>
      <w:r w:rsidR="00B914F8" w:rsidRPr="00F85319">
        <w:rPr>
          <w:rFonts w:ascii="TH SarabunPSK" w:hAnsi="TH SarabunPSK" w:cs="TH SarabunPSK"/>
          <w:color w:val="FF0000"/>
          <w:sz w:val="32"/>
          <w:szCs w:val="32"/>
          <w:cs/>
        </w:rPr>
        <w:t>คม</w:t>
      </w:r>
      <w:r w:rsidR="008E2622" w:rsidRPr="00F85319">
        <w:rPr>
          <w:rFonts w:ascii="TH SarabunPSK" w:hAnsi="TH SarabunPSK" w:cs="TH SarabunPSK"/>
          <w:color w:val="FF0000"/>
          <w:sz w:val="32"/>
          <w:szCs w:val="32"/>
          <w:cs/>
        </w:rPr>
        <w:t xml:space="preserve">  ๒๕๖</w:t>
      </w:r>
      <w:r w:rsidR="00F85319" w:rsidRPr="00F85319">
        <w:rPr>
          <w:rFonts w:ascii="TH SarabunPSK" w:hAnsi="TH SarabunPSK" w:cs="TH SarabunPSK" w:hint="cs"/>
          <w:color w:val="FF0000"/>
          <w:sz w:val="32"/>
          <w:szCs w:val="32"/>
          <w:cs/>
        </w:rPr>
        <w:t>๘</w:t>
      </w:r>
      <w:r w:rsidR="008E2622" w:rsidRPr="00F85319">
        <w:rPr>
          <w:rFonts w:ascii="TH SarabunPSK" w:hAnsi="TH SarabunPSK" w:cs="TH SarabunPSK"/>
          <w:color w:val="FF0000"/>
          <w:sz w:val="32"/>
          <w:szCs w:val="32"/>
          <w:cs/>
        </w:rPr>
        <w:t xml:space="preserve">   </w:t>
      </w:r>
    </w:p>
    <w:p w14:paraId="69BECD44" w14:textId="77777777" w:rsidR="008E2622" w:rsidRPr="00F85319" w:rsidRDefault="0068407B" w:rsidP="008E2622">
      <w:pPr>
        <w:tabs>
          <w:tab w:val="left" w:pos="9000"/>
        </w:tabs>
        <w:rPr>
          <w:rFonts w:ascii="TH SarabunPSK" w:hAnsi="TH SarabunPSK" w:cs="TH SarabunPSK"/>
          <w:spacing w:val="-2"/>
          <w:sz w:val="32"/>
          <w:szCs w:val="32"/>
          <w:cs/>
        </w:rPr>
      </w:pPr>
      <w:r w:rsidRPr="00F85319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93568" behindDoc="0" locked="0" layoutInCell="1" allowOverlap="1" wp14:anchorId="71145788" wp14:editId="346F024E">
                <wp:simplePos x="0" y="0"/>
                <wp:positionH relativeFrom="column">
                  <wp:posOffset>333375</wp:posOffset>
                </wp:positionH>
                <wp:positionV relativeFrom="paragraph">
                  <wp:posOffset>218964</wp:posOffset>
                </wp:positionV>
                <wp:extent cx="5414645" cy="0"/>
                <wp:effectExtent l="0" t="0" r="0" b="1905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80CA6" id="Line 15" o:spid="_x0000_s1026" style="position:absolute;z-index:2516935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7.25pt" to="452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D/13szcAAAACAEAAA8AAABk&#10;cnMvZG93bnJldi54bWxMj81Ow0AMhO9IvMPKSNzoLoEUCNlUqOXnTEFI3JzEJKFZb5TdpuHtMeIA&#10;J8ue0fibfDW7Xk00hs6zhfOFAUVc+brjxsLry8PZNagQkWvsPZOFLwqwKo6Pcsxqf+BnmraxURLC&#10;IUMLbYxDpnWoWnIYFn4gFu3Djw6jrGOj6xEPEu56nRiz1A47lg8tDrRuqdpt987C9FZtPjf3TzvD&#10;a39VPtLyfSC09vRkvrsFFWmOf2b4wRd0KISp9Huug+otpEkqTgsXlzJFvzFpAqr8Pegi1/8LFN8A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P/XezN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8E2622" w:rsidRPr="00F85319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8E2622" w:rsidRPr="00F8531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9186D" w:rsidRPr="00F85319">
        <w:rPr>
          <w:rFonts w:ascii="TH SarabunPSK" w:hAnsi="TH SarabunPSK" w:cs="TH SarabunPSK"/>
          <w:color w:val="FF0000"/>
          <w:spacing w:val="-2"/>
          <w:sz w:val="32"/>
          <w:szCs w:val="32"/>
          <w:cs/>
        </w:rPr>
        <w:t>ขอ</w:t>
      </w:r>
      <w:r w:rsidR="00C1399E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อนุมัติ/อนุญาต/</w:t>
      </w:r>
      <w:r w:rsidR="00E3311B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รายงาน</w:t>
      </w:r>
      <w:r w:rsidR="009306FA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กกกกกกกกกกกกกกกกกกกกกกกกกกกกกกกกกกกกกกกกกกกกกกกกกก</w:t>
      </w:r>
    </w:p>
    <w:p w14:paraId="57D5A269" w14:textId="77777777" w:rsidR="008E2622" w:rsidRPr="00F85319" w:rsidRDefault="008E2622" w:rsidP="00C1399E">
      <w:pPr>
        <w:spacing w:before="240"/>
        <w:ind w:left="720" w:hanging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85319">
        <w:rPr>
          <w:rFonts w:ascii="TH SarabunPSK" w:hAnsi="TH SarabunPSK" w:cs="TH SarabunPSK"/>
          <w:sz w:val="32"/>
          <w:szCs w:val="32"/>
          <w:cs/>
        </w:rPr>
        <w:t>เรียน</w:t>
      </w:r>
      <w:r w:rsidRPr="00F85319">
        <w:rPr>
          <w:rFonts w:ascii="TH SarabunPSK" w:hAnsi="TH SarabunPSK" w:cs="TH SarabunPSK"/>
          <w:sz w:val="32"/>
          <w:szCs w:val="32"/>
        </w:rPr>
        <w:tab/>
      </w:r>
      <w:r w:rsidR="00C1399E" w:rsidRPr="00D652E5">
        <w:rPr>
          <w:rFonts w:ascii="TH SarabunPSK" w:hAnsi="TH SarabunPSK" w:cs="TH SarabunPSK" w:hint="cs"/>
          <w:color w:val="FF0000"/>
          <w:sz w:val="32"/>
          <w:szCs w:val="32"/>
          <w:cs/>
        </w:rPr>
        <w:t>ผู้อำนวยการสำนักหอสมุดกลาง</w:t>
      </w:r>
      <w:r w:rsidR="0039186D" w:rsidRPr="00D652E5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3557E9">
        <w:rPr>
          <w:rFonts w:ascii="TH SarabunPSK" w:hAnsi="TH SarabunPSK" w:cs="TH SarabunPSK" w:hint="cs"/>
          <w:color w:val="FF0000"/>
          <w:sz w:val="32"/>
          <w:szCs w:val="32"/>
          <w:cs/>
        </w:rPr>
        <w:t>(ผ่านหัวหน้าสำนักงานเลขานุการ</w:t>
      </w:r>
      <w:r w:rsidR="007F5FFE">
        <w:rPr>
          <w:rFonts w:ascii="TH SarabunPSK" w:hAnsi="TH SarabunPSK" w:cs="TH SarabunPSK"/>
          <w:color w:val="FF0000"/>
          <w:sz w:val="32"/>
          <w:szCs w:val="32"/>
        </w:rPr>
        <w:t>/</w:t>
      </w:r>
      <w:r w:rsidR="007F5FFE">
        <w:rPr>
          <w:rFonts w:ascii="TH SarabunPSK" w:hAnsi="TH SarabunPSK" w:cs="TH SarabunPSK" w:hint="cs"/>
          <w:color w:val="FF0000"/>
          <w:sz w:val="32"/>
          <w:szCs w:val="32"/>
          <w:cs/>
        </w:rPr>
        <w:t>ฝ่าย</w:t>
      </w:r>
      <w:r w:rsidR="007F5FFE">
        <w:rPr>
          <w:rFonts w:ascii="TH SarabunPSK" w:hAnsi="TH SarabunPSK" w:cs="TH SarabunPSK"/>
          <w:color w:val="FF0000"/>
          <w:sz w:val="32"/>
          <w:szCs w:val="32"/>
        </w:rPr>
        <w:t>/</w:t>
      </w:r>
      <w:r w:rsidR="007F5FFE">
        <w:rPr>
          <w:rFonts w:ascii="TH SarabunPSK" w:hAnsi="TH SarabunPSK" w:cs="TH SarabunPSK" w:hint="cs"/>
          <w:color w:val="FF0000"/>
          <w:sz w:val="32"/>
          <w:szCs w:val="32"/>
          <w:cs/>
        </w:rPr>
        <w:t>งาน</w:t>
      </w:r>
      <w:r w:rsidR="007F5FFE">
        <w:rPr>
          <w:rFonts w:ascii="TH SarabunPSK" w:hAnsi="TH SarabunPSK" w:cs="TH SarabunPSK"/>
          <w:color w:val="FF0000"/>
          <w:sz w:val="32"/>
          <w:szCs w:val="32"/>
        </w:rPr>
        <w:t>/</w:t>
      </w:r>
      <w:r w:rsidR="007F5FFE">
        <w:rPr>
          <w:rFonts w:ascii="TH SarabunPSK" w:hAnsi="TH SarabunPSK" w:cs="TH SarabunPSK" w:hint="cs"/>
          <w:color w:val="FF0000"/>
          <w:sz w:val="32"/>
          <w:szCs w:val="32"/>
          <w:cs/>
        </w:rPr>
        <w:t>หน่วย</w:t>
      </w:r>
      <w:r w:rsidR="003557E9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39C487E3" w14:textId="77777777" w:rsidR="009306FA" w:rsidRPr="00B80B01" w:rsidRDefault="009306FA" w:rsidP="009306FA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ด้วย  </w:t>
      </w:r>
      <w:r w:rsidRPr="009306F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ภาคเหตุ </w:t>
      </w:r>
      <w:r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439DDEF7" w14:textId="77777777" w:rsidR="009306FA" w:rsidRPr="00B80B01" w:rsidRDefault="009306FA" w:rsidP="009306FA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 </w:t>
      </w:r>
      <w:r w:rsidRPr="009306F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ภาคความประสงค์ </w:t>
      </w:r>
      <w:r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1A7F78DB" w14:textId="77777777" w:rsidR="009306FA" w:rsidRPr="00B80B01" w:rsidRDefault="009306FA" w:rsidP="009306FA">
      <w:pPr>
        <w:spacing w:before="120"/>
        <w:ind w:firstLine="141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306FA"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 w:rsidRPr="009306FA">
        <w:rPr>
          <w:rFonts w:ascii="TH SarabunPSK" w:hAnsi="TH SarabunPSK" w:cs="TH SarabunPSK" w:hint="cs"/>
          <w:sz w:val="32"/>
          <w:szCs w:val="32"/>
          <w:cs/>
        </w:rPr>
        <w:t>โปรด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พิจารณาอนุมัติ/อนุญาต/โปรดทราบ</w:t>
      </w:r>
      <w:r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</w:t>
      </w:r>
      <w:r w:rsidRPr="00B80B01">
        <w:rPr>
          <w:rFonts w:ascii="TH SarabunPSK" w:hAnsi="TH SarabunPSK" w:cs="TH SarabunPSK" w:hint="cs"/>
          <w:sz w:val="32"/>
          <w:szCs w:val="32"/>
          <w:cs/>
        </w:rPr>
        <w:t>กก</w:t>
      </w:r>
    </w:p>
    <w:p w14:paraId="274C3C35" w14:textId="77777777" w:rsidR="008E2622" w:rsidRPr="00F85319" w:rsidRDefault="008E2622" w:rsidP="008E262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2AE7E25" w14:textId="77777777" w:rsidR="008E2622" w:rsidRDefault="008E2622" w:rsidP="008E262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B2A1074" w14:textId="77777777" w:rsidR="0044203E" w:rsidRPr="00F85319" w:rsidRDefault="0044203E" w:rsidP="008E262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7C62920" w14:textId="77777777" w:rsidR="008E2622" w:rsidRPr="00C1399E" w:rsidRDefault="008E2622" w:rsidP="00E42DD7">
      <w:pPr>
        <w:ind w:firstLine="1620"/>
        <w:jc w:val="center"/>
        <w:outlineLvl w:val="0"/>
        <w:rPr>
          <w:rFonts w:ascii="TH SarabunPSK" w:hAnsi="TH SarabunPSK" w:cs="TH SarabunPSK"/>
          <w:color w:val="FF0000"/>
          <w:sz w:val="32"/>
          <w:szCs w:val="32"/>
        </w:rPr>
      </w:pPr>
      <w:r w:rsidRPr="00C1399E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F85319" w:rsidRPr="00C1399E">
        <w:rPr>
          <w:rFonts w:ascii="TH SarabunPSK" w:hAnsi="TH SarabunPSK" w:cs="TH SarabunPSK"/>
          <w:color w:val="FF0000"/>
          <w:sz w:val="32"/>
          <w:szCs w:val="32"/>
          <w:cs/>
        </w:rPr>
        <w:t>นาย</w:t>
      </w:r>
      <w:r w:rsidR="00C1399E" w:rsidRPr="00C1399E">
        <w:rPr>
          <w:rFonts w:ascii="TH SarabunPSK" w:hAnsi="TH SarabunPSK" w:cs="TH SarabunPSK" w:hint="cs"/>
          <w:color w:val="FF0000"/>
          <w:sz w:val="32"/>
          <w:szCs w:val="32"/>
          <w:cs/>
        </w:rPr>
        <w:t>ราม รักเรียน</w:t>
      </w:r>
      <w:r w:rsidRPr="00C1399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18249B8D" w14:textId="77777777" w:rsidR="008E2622" w:rsidRPr="00C1399E" w:rsidRDefault="00C1399E" w:rsidP="00E42DD7">
      <w:pPr>
        <w:ind w:firstLine="1620"/>
        <w:jc w:val="center"/>
        <w:outlineLvl w:val="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บรรณารักษ์ปฏิบัติการ</w:t>
      </w:r>
    </w:p>
    <w:p w14:paraId="4F702B6A" w14:textId="77777777" w:rsidR="008E2622" w:rsidRPr="00F85319" w:rsidRDefault="008E2622" w:rsidP="008E2622">
      <w:pPr>
        <w:ind w:left="2160" w:firstLine="720"/>
        <w:jc w:val="center"/>
        <w:outlineLvl w:val="0"/>
        <w:rPr>
          <w:rFonts w:ascii="TH SarabunPSK" w:hAnsi="TH SarabunPSK" w:cs="TH SarabunPSK"/>
          <w:sz w:val="32"/>
          <w:szCs w:val="32"/>
        </w:rPr>
      </w:pPr>
    </w:p>
    <w:p w14:paraId="1D3E6E62" w14:textId="77777777" w:rsidR="008E2622" w:rsidRPr="00F85319" w:rsidRDefault="008E2622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F1D5627" w14:textId="77777777" w:rsidR="008E2622" w:rsidRPr="00F85319" w:rsidRDefault="008E2622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37F0AFC" w14:textId="77777777" w:rsidR="008E2622" w:rsidRPr="00F85319" w:rsidRDefault="008E2622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BD51FEA" w14:textId="77777777" w:rsidR="008E2622" w:rsidRPr="00D652E5" w:rsidRDefault="008E2622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A3640F5" w14:textId="77777777" w:rsidR="00F85319" w:rsidRDefault="00F85319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E66AE87" w14:textId="77777777" w:rsidR="00F85319" w:rsidRDefault="00F85319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4423B5F" w14:textId="77777777" w:rsidR="00F85319" w:rsidRDefault="00F85319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BEC8C8B" w14:textId="77777777" w:rsidR="00F85319" w:rsidRDefault="00F85319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CD892F3" w14:textId="77777777" w:rsidR="00F85319" w:rsidRDefault="00F85319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B8A6831" w14:textId="77777777" w:rsidR="00E019B5" w:rsidRDefault="00E019B5" w:rsidP="008E262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7CBF9A5" w14:textId="77777777" w:rsidR="00E019B5" w:rsidRDefault="00E019B5" w:rsidP="008E2622">
      <w:pPr>
        <w:jc w:val="thaiDistribute"/>
        <w:rPr>
          <w:rFonts w:ascii="TH SarabunPSK" w:hAnsi="TH SarabunPSK" w:cs="TH SarabunPSK"/>
          <w:sz w:val="32"/>
          <w:szCs w:val="32"/>
          <w:cs/>
        </w:rPr>
        <w:sectPr w:rsidR="00E019B5" w:rsidSect="00346D91">
          <w:headerReference w:type="default" r:id="rId9"/>
          <w:type w:val="continuous"/>
          <w:pgSz w:w="11906" w:h="16838" w:code="9"/>
          <w:pgMar w:top="1022" w:right="1138" w:bottom="850" w:left="1699" w:header="1411" w:footer="850" w:gutter="0"/>
          <w:pgNumType w:fmt="thaiNumbers"/>
          <w:cols w:space="720"/>
          <w:titlePg/>
          <w:docGrid w:linePitch="360"/>
        </w:sectPr>
      </w:pPr>
    </w:p>
    <w:p w14:paraId="0734DA41" w14:textId="77777777" w:rsidR="0044203E" w:rsidRDefault="0044203E" w:rsidP="00E42DD7">
      <w:pPr>
        <w:pStyle w:val="ac"/>
        <w:tabs>
          <w:tab w:val="left" w:pos="2670"/>
        </w:tabs>
        <w:jc w:val="left"/>
        <w:rPr>
          <w:rFonts w:ascii="TH SarabunPSK" w:hAnsi="TH SarabunPSK" w:cs="TH SarabunPSK"/>
          <w:sz w:val="32"/>
          <w:szCs w:val="32"/>
        </w:rPr>
      </w:pPr>
    </w:p>
    <w:sectPr w:rsidR="0044203E" w:rsidSect="00E42DD7">
      <w:type w:val="continuous"/>
      <w:pgSz w:w="11906" w:h="16838"/>
      <w:pgMar w:top="1412" w:right="1140" w:bottom="1140" w:left="1701" w:header="1412" w:footer="1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1647E" w14:textId="77777777" w:rsidR="002A1440" w:rsidRDefault="002A1440">
      <w:r>
        <w:separator/>
      </w:r>
    </w:p>
  </w:endnote>
  <w:endnote w:type="continuationSeparator" w:id="0">
    <w:p w14:paraId="5DBC6405" w14:textId="77777777" w:rsidR="002A1440" w:rsidRDefault="002A1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56039" w14:textId="77777777" w:rsidR="002A1440" w:rsidRDefault="002A1440">
      <w:r>
        <w:separator/>
      </w:r>
    </w:p>
  </w:footnote>
  <w:footnote w:type="continuationSeparator" w:id="0">
    <w:p w14:paraId="694AC7F9" w14:textId="77777777" w:rsidR="002A1440" w:rsidRDefault="002A1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B33C2" w14:textId="77777777" w:rsidR="00E3311B" w:rsidRPr="00E3311B" w:rsidRDefault="00E3311B">
    <w:pPr>
      <w:pStyle w:val="a5"/>
      <w:jc w:val="center"/>
      <w:rPr>
        <w:rFonts w:ascii="TH SarabunPSK" w:hAnsi="TH SarabunPSK" w:cs="TH SarabunPSK"/>
      </w:rPr>
    </w:pPr>
    <w:r>
      <w:rPr>
        <w:rFonts w:ascii="TH SarabunPSK" w:hAnsi="TH SarabunPSK" w:cs="TH SarabunPSK" w:hint="cs"/>
        <w:cs/>
      </w:rPr>
      <w:t>-</w:t>
    </w:r>
    <w:sdt>
      <w:sdtPr>
        <w:id w:val="717396657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</w:rPr>
      </w:sdtEndPr>
      <w:sdtContent>
        <w:r w:rsidRPr="00E3311B">
          <w:rPr>
            <w:rFonts w:ascii="TH SarabunPSK" w:hAnsi="TH SarabunPSK" w:cs="TH SarabunPSK"/>
          </w:rPr>
          <w:fldChar w:fldCharType="begin"/>
        </w:r>
        <w:r w:rsidRPr="00E3311B">
          <w:rPr>
            <w:rFonts w:ascii="TH SarabunPSK" w:hAnsi="TH SarabunPSK" w:cs="TH SarabunPSK"/>
          </w:rPr>
          <w:instrText>PAGE   \* MERGEFORMAT</w:instrText>
        </w:r>
        <w:r w:rsidRPr="00E3311B">
          <w:rPr>
            <w:rFonts w:ascii="TH SarabunPSK" w:hAnsi="TH SarabunPSK" w:cs="TH SarabunPSK"/>
          </w:rPr>
          <w:fldChar w:fldCharType="separate"/>
        </w:r>
        <w:r w:rsidR="00E42DD7" w:rsidRPr="00E42DD7">
          <w:rPr>
            <w:rFonts w:ascii="TH SarabunPSK" w:hAnsi="TH SarabunPSK" w:cs="TH SarabunPSK"/>
            <w:noProof/>
            <w:szCs w:val="24"/>
            <w:lang w:val="th-TH"/>
          </w:rPr>
          <w:t>3</w:t>
        </w:r>
        <w:r w:rsidRPr="00E3311B">
          <w:rPr>
            <w:rFonts w:ascii="TH SarabunPSK" w:hAnsi="TH SarabunPSK" w:cs="TH SarabunPSK"/>
          </w:rPr>
          <w:fldChar w:fldCharType="end"/>
        </w:r>
        <w:r>
          <w:rPr>
            <w:rFonts w:ascii="TH SarabunPSK" w:hAnsi="TH SarabunPSK" w:cs="TH SarabunPSK" w:hint="cs"/>
            <w:cs/>
          </w:rPr>
          <w:t>-</w:t>
        </w:r>
      </w:sdtContent>
    </w:sdt>
  </w:p>
  <w:p w14:paraId="65EDA72A" w14:textId="77777777" w:rsidR="00E3311B" w:rsidRDefault="00E3311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7996"/>
    <w:multiLevelType w:val="hybridMultilevel"/>
    <w:tmpl w:val="B17A2D36"/>
    <w:lvl w:ilvl="0" w:tplc="B9FC7FB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D11399"/>
    <w:multiLevelType w:val="hybridMultilevel"/>
    <w:tmpl w:val="C2F81FD2"/>
    <w:lvl w:ilvl="0" w:tplc="625CFEF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FC0D15"/>
    <w:multiLevelType w:val="hybridMultilevel"/>
    <w:tmpl w:val="631ED5F8"/>
    <w:lvl w:ilvl="0" w:tplc="4038EE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15D58BD"/>
    <w:multiLevelType w:val="hybridMultilevel"/>
    <w:tmpl w:val="27E4B5DA"/>
    <w:lvl w:ilvl="0" w:tplc="DB26FE88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31638369">
    <w:abstractNumId w:val="0"/>
  </w:num>
  <w:num w:numId="2" w16cid:durableId="259337801">
    <w:abstractNumId w:val="2"/>
  </w:num>
  <w:num w:numId="3" w16cid:durableId="1587884288">
    <w:abstractNumId w:val="1"/>
  </w:num>
  <w:num w:numId="4" w16cid:durableId="497961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E7"/>
    <w:rsid w:val="000009B3"/>
    <w:rsid w:val="00005351"/>
    <w:rsid w:val="00007AAD"/>
    <w:rsid w:val="00007D1D"/>
    <w:rsid w:val="00022808"/>
    <w:rsid w:val="000278B9"/>
    <w:rsid w:val="00033507"/>
    <w:rsid w:val="00041424"/>
    <w:rsid w:val="00054953"/>
    <w:rsid w:val="00055FD4"/>
    <w:rsid w:val="00064BC2"/>
    <w:rsid w:val="0006583D"/>
    <w:rsid w:val="0007143C"/>
    <w:rsid w:val="00072791"/>
    <w:rsid w:val="00080B66"/>
    <w:rsid w:val="00090E92"/>
    <w:rsid w:val="000971D9"/>
    <w:rsid w:val="000A751E"/>
    <w:rsid w:val="000B3519"/>
    <w:rsid w:val="000B42DD"/>
    <w:rsid w:val="000C4211"/>
    <w:rsid w:val="000D658D"/>
    <w:rsid w:val="001054F8"/>
    <w:rsid w:val="00107DC9"/>
    <w:rsid w:val="0011406C"/>
    <w:rsid w:val="001155A9"/>
    <w:rsid w:val="00117BBF"/>
    <w:rsid w:val="001439AF"/>
    <w:rsid w:val="00157EFA"/>
    <w:rsid w:val="00180A5A"/>
    <w:rsid w:val="00180AE3"/>
    <w:rsid w:val="00193FB7"/>
    <w:rsid w:val="001C2C37"/>
    <w:rsid w:val="001D5645"/>
    <w:rsid w:val="001D66F0"/>
    <w:rsid w:val="001E1D5A"/>
    <w:rsid w:val="001F0766"/>
    <w:rsid w:val="001F2CDD"/>
    <w:rsid w:val="001F5E85"/>
    <w:rsid w:val="001F6B5A"/>
    <w:rsid w:val="00207FA6"/>
    <w:rsid w:val="00222095"/>
    <w:rsid w:val="00223EF6"/>
    <w:rsid w:val="00234405"/>
    <w:rsid w:val="00234F67"/>
    <w:rsid w:val="00235353"/>
    <w:rsid w:val="002437A7"/>
    <w:rsid w:val="00260218"/>
    <w:rsid w:val="00260682"/>
    <w:rsid w:val="002747A4"/>
    <w:rsid w:val="00274DF4"/>
    <w:rsid w:val="00281FB3"/>
    <w:rsid w:val="00290BD6"/>
    <w:rsid w:val="002A1440"/>
    <w:rsid w:val="002A24F0"/>
    <w:rsid w:val="002D41CC"/>
    <w:rsid w:val="002E13AE"/>
    <w:rsid w:val="002E1EB8"/>
    <w:rsid w:val="002E4F14"/>
    <w:rsid w:val="002F12CA"/>
    <w:rsid w:val="00314E7D"/>
    <w:rsid w:val="00321F73"/>
    <w:rsid w:val="003436F7"/>
    <w:rsid w:val="00346D50"/>
    <w:rsid w:val="00346D91"/>
    <w:rsid w:val="003557E9"/>
    <w:rsid w:val="00362E93"/>
    <w:rsid w:val="00367B10"/>
    <w:rsid w:val="00370EB5"/>
    <w:rsid w:val="00374679"/>
    <w:rsid w:val="003828BD"/>
    <w:rsid w:val="00385170"/>
    <w:rsid w:val="0038555C"/>
    <w:rsid w:val="00387B20"/>
    <w:rsid w:val="0039186D"/>
    <w:rsid w:val="00392CA0"/>
    <w:rsid w:val="003B0B81"/>
    <w:rsid w:val="003C1B88"/>
    <w:rsid w:val="003C1F7E"/>
    <w:rsid w:val="003D23A1"/>
    <w:rsid w:val="003D2EAA"/>
    <w:rsid w:val="003D4F27"/>
    <w:rsid w:val="003E1646"/>
    <w:rsid w:val="003E6304"/>
    <w:rsid w:val="003F14E6"/>
    <w:rsid w:val="00404E5A"/>
    <w:rsid w:val="00406E2E"/>
    <w:rsid w:val="00435593"/>
    <w:rsid w:val="004416E7"/>
    <w:rsid w:val="0044203E"/>
    <w:rsid w:val="004470AA"/>
    <w:rsid w:val="0048272B"/>
    <w:rsid w:val="00485C28"/>
    <w:rsid w:val="00485ED5"/>
    <w:rsid w:val="00487A53"/>
    <w:rsid w:val="004A40FD"/>
    <w:rsid w:val="004B4D7E"/>
    <w:rsid w:val="004B6F44"/>
    <w:rsid w:val="004C1A81"/>
    <w:rsid w:val="004C53C8"/>
    <w:rsid w:val="004E36C9"/>
    <w:rsid w:val="00500123"/>
    <w:rsid w:val="00506C46"/>
    <w:rsid w:val="00517D73"/>
    <w:rsid w:val="0052186C"/>
    <w:rsid w:val="00522691"/>
    <w:rsid w:val="00526583"/>
    <w:rsid w:val="00533CB2"/>
    <w:rsid w:val="00534D96"/>
    <w:rsid w:val="005370D5"/>
    <w:rsid w:val="00546858"/>
    <w:rsid w:val="005611E7"/>
    <w:rsid w:val="00566C0E"/>
    <w:rsid w:val="00573B61"/>
    <w:rsid w:val="00577D3B"/>
    <w:rsid w:val="005967CA"/>
    <w:rsid w:val="005A0ACF"/>
    <w:rsid w:val="005B5AC5"/>
    <w:rsid w:val="005C3368"/>
    <w:rsid w:val="005C53AB"/>
    <w:rsid w:val="005C59D0"/>
    <w:rsid w:val="005C6452"/>
    <w:rsid w:val="005D5804"/>
    <w:rsid w:val="005E389D"/>
    <w:rsid w:val="005E6825"/>
    <w:rsid w:val="005F4EE0"/>
    <w:rsid w:val="006155C1"/>
    <w:rsid w:val="0061649C"/>
    <w:rsid w:val="0062412C"/>
    <w:rsid w:val="00637739"/>
    <w:rsid w:val="00672866"/>
    <w:rsid w:val="00672FC8"/>
    <w:rsid w:val="00673C75"/>
    <w:rsid w:val="00680D08"/>
    <w:rsid w:val="0068407B"/>
    <w:rsid w:val="0069360F"/>
    <w:rsid w:val="00696EF7"/>
    <w:rsid w:val="006A025D"/>
    <w:rsid w:val="006A4118"/>
    <w:rsid w:val="006B17F4"/>
    <w:rsid w:val="006B3867"/>
    <w:rsid w:val="006B74EB"/>
    <w:rsid w:val="006D16F7"/>
    <w:rsid w:val="006E3F6D"/>
    <w:rsid w:val="006F6912"/>
    <w:rsid w:val="0070158D"/>
    <w:rsid w:val="0070485B"/>
    <w:rsid w:val="007171C0"/>
    <w:rsid w:val="007203E0"/>
    <w:rsid w:val="007308BF"/>
    <w:rsid w:val="00732D3F"/>
    <w:rsid w:val="007701B1"/>
    <w:rsid w:val="007775C4"/>
    <w:rsid w:val="007810BA"/>
    <w:rsid w:val="007867AD"/>
    <w:rsid w:val="00786BBE"/>
    <w:rsid w:val="00790D3B"/>
    <w:rsid w:val="0079293F"/>
    <w:rsid w:val="007941B5"/>
    <w:rsid w:val="007A27C5"/>
    <w:rsid w:val="007B18A3"/>
    <w:rsid w:val="007C4E0A"/>
    <w:rsid w:val="007E4A0D"/>
    <w:rsid w:val="007E6E95"/>
    <w:rsid w:val="007F0340"/>
    <w:rsid w:val="007F326F"/>
    <w:rsid w:val="007F5FFE"/>
    <w:rsid w:val="007F7A7A"/>
    <w:rsid w:val="0080164F"/>
    <w:rsid w:val="00802123"/>
    <w:rsid w:val="008059D6"/>
    <w:rsid w:val="008119EF"/>
    <w:rsid w:val="00826B33"/>
    <w:rsid w:val="008339E6"/>
    <w:rsid w:val="00834081"/>
    <w:rsid w:val="0084032A"/>
    <w:rsid w:val="00844686"/>
    <w:rsid w:val="008535D9"/>
    <w:rsid w:val="00855B0C"/>
    <w:rsid w:val="00856E91"/>
    <w:rsid w:val="0086677E"/>
    <w:rsid w:val="008701CB"/>
    <w:rsid w:val="008720A2"/>
    <w:rsid w:val="00882F7A"/>
    <w:rsid w:val="008A0B66"/>
    <w:rsid w:val="008D2092"/>
    <w:rsid w:val="008E2622"/>
    <w:rsid w:val="008E5787"/>
    <w:rsid w:val="008E621F"/>
    <w:rsid w:val="008E6DA6"/>
    <w:rsid w:val="00904C2B"/>
    <w:rsid w:val="00907824"/>
    <w:rsid w:val="009161A7"/>
    <w:rsid w:val="00920539"/>
    <w:rsid w:val="00921E9F"/>
    <w:rsid w:val="00923102"/>
    <w:rsid w:val="009306FA"/>
    <w:rsid w:val="009435FE"/>
    <w:rsid w:val="00944DE7"/>
    <w:rsid w:val="00945F7F"/>
    <w:rsid w:val="00946005"/>
    <w:rsid w:val="00946E2C"/>
    <w:rsid w:val="00951D06"/>
    <w:rsid w:val="0097578E"/>
    <w:rsid w:val="00986A81"/>
    <w:rsid w:val="00990D85"/>
    <w:rsid w:val="009B76D4"/>
    <w:rsid w:val="009C72BD"/>
    <w:rsid w:val="009C74E1"/>
    <w:rsid w:val="009D74D7"/>
    <w:rsid w:val="009E56FA"/>
    <w:rsid w:val="009F31A4"/>
    <w:rsid w:val="00A02914"/>
    <w:rsid w:val="00A076E6"/>
    <w:rsid w:val="00A212BD"/>
    <w:rsid w:val="00A26509"/>
    <w:rsid w:val="00A3684E"/>
    <w:rsid w:val="00A56531"/>
    <w:rsid w:val="00A60D81"/>
    <w:rsid w:val="00A64DF4"/>
    <w:rsid w:val="00A708C2"/>
    <w:rsid w:val="00A73DFF"/>
    <w:rsid w:val="00A81EFD"/>
    <w:rsid w:val="00A84E9E"/>
    <w:rsid w:val="00A97E58"/>
    <w:rsid w:val="00AA6E2C"/>
    <w:rsid w:val="00AB3BC8"/>
    <w:rsid w:val="00AB5001"/>
    <w:rsid w:val="00AC094B"/>
    <w:rsid w:val="00AC2E68"/>
    <w:rsid w:val="00AC653E"/>
    <w:rsid w:val="00AD0725"/>
    <w:rsid w:val="00AD18FA"/>
    <w:rsid w:val="00AE4267"/>
    <w:rsid w:val="00AE59B2"/>
    <w:rsid w:val="00B0639D"/>
    <w:rsid w:val="00B067DC"/>
    <w:rsid w:val="00B112E4"/>
    <w:rsid w:val="00B1701A"/>
    <w:rsid w:val="00B214F8"/>
    <w:rsid w:val="00B33175"/>
    <w:rsid w:val="00B3563C"/>
    <w:rsid w:val="00B61F0F"/>
    <w:rsid w:val="00B632A2"/>
    <w:rsid w:val="00B71918"/>
    <w:rsid w:val="00B77496"/>
    <w:rsid w:val="00B80B01"/>
    <w:rsid w:val="00B84631"/>
    <w:rsid w:val="00B8566C"/>
    <w:rsid w:val="00B914F8"/>
    <w:rsid w:val="00B9471F"/>
    <w:rsid w:val="00BA02BC"/>
    <w:rsid w:val="00BA2CBB"/>
    <w:rsid w:val="00BB2670"/>
    <w:rsid w:val="00BB73C5"/>
    <w:rsid w:val="00BC1D1A"/>
    <w:rsid w:val="00BD03BC"/>
    <w:rsid w:val="00BE11E3"/>
    <w:rsid w:val="00BE600C"/>
    <w:rsid w:val="00BE6D48"/>
    <w:rsid w:val="00BF4E4D"/>
    <w:rsid w:val="00C0729A"/>
    <w:rsid w:val="00C1399E"/>
    <w:rsid w:val="00C13F57"/>
    <w:rsid w:val="00C2151A"/>
    <w:rsid w:val="00C30D19"/>
    <w:rsid w:val="00C3280C"/>
    <w:rsid w:val="00C475D8"/>
    <w:rsid w:val="00C5090B"/>
    <w:rsid w:val="00C51037"/>
    <w:rsid w:val="00C522E3"/>
    <w:rsid w:val="00C54B0C"/>
    <w:rsid w:val="00C821BE"/>
    <w:rsid w:val="00C823F7"/>
    <w:rsid w:val="00C87E7C"/>
    <w:rsid w:val="00C94909"/>
    <w:rsid w:val="00C95CC4"/>
    <w:rsid w:val="00CA5EB8"/>
    <w:rsid w:val="00CB63C1"/>
    <w:rsid w:val="00CC2AF3"/>
    <w:rsid w:val="00CC44F8"/>
    <w:rsid w:val="00CC5C39"/>
    <w:rsid w:val="00CD2D65"/>
    <w:rsid w:val="00CD47A6"/>
    <w:rsid w:val="00CE03CE"/>
    <w:rsid w:val="00CF5DEF"/>
    <w:rsid w:val="00D060C5"/>
    <w:rsid w:val="00D07227"/>
    <w:rsid w:val="00D07822"/>
    <w:rsid w:val="00D11BD5"/>
    <w:rsid w:val="00D26ABE"/>
    <w:rsid w:val="00D35165"/>
    <w:rsid w:val="00D356BE"/>
    <w:rsid w:val="00D44434"/>
    <w:rsid w:val="00D4504C"/>
    <w:rsid w:val="00D518B7"/>
    <w:rsid w:val="00D518DC"/>
    <w:rsid w:val="00D54CA6"/>
    <w:rsid w:val="00D652E5"/>
    <w:rsid w:val="00D6626B"/>
    <w:rsid w:val="00D738B2"/>
    <w:rsid w:val="00D7426C"/>
    <w:rsid w:val="00D81332"/>
    <w:rsid w:val="00D840A2"/>
    <w:rsid w:val="00D93C03"/>
    <w:rsid w:val="00DA5100"/>
    <w:rsid w:val="00DB6560"/>
    <w:rsid w:val="00DB741A"/>
    <w:rsid w:val="00DC7752"/>
    <w:rsid w:val="00E019B5"/>
    <w:rsid w:val="00E10B7B"/>
    <w:rsid w:val="00E173FB"/>
    <w:rsid w:val="00E308B3"/>
    <w:rsid w:val="00E3311B"/>
    <w:rsid w:val="00E400BF"/>
    <w:rsid w:val="00E412B1"/>
    <w:rsid w:val="00E42DD7"/>
    <w:rsid w:val="00E47F28"/>
    <w:rsid w:val="00E537F1"/>
    <w:rsid w:val="00E615AA"/>
    <w:rsid w:val="00E7091E"/>
    <w:rsid w:val="00E87763"/>
    <w:rsid w:val="00E97E81"/>
    <w:rsid w:val="00EB7B6B"/>
    <w:rsid w:val="00ED3FB8"/>
    <w:rsid w:val="00EE0C32"/>
    <w:rsid w:val="00EF6E83"/>
    <w:rsid w:val="00F116A9"/>
    <w:rsid w:val="00F1362E"/>
    <w:rsid w:val="00F23720"/>
    <w:rsid w:val="00F25667"/>
    <w:rsid w:val="00F300B1"/>
    <w:rsid w:val="00F43245"/>
    <w:rsid w:val="00F466F4"/>
    <w:rsid w:val="00F57925"/>
    <w:rsid w:val="00F651B6"/>
    <w:rsid w:val="00F70E6C"/>
    <w:rsid w:val="00F85319"/>
    <w:rsid w:val="00FB1CE8"/>
    <w:rsid w:val="00FB29F2"/>
    <w:rsid w:val="00FB3EF2"/>
    <w:rsid w:val="00FB4279"/>
    <w:rsid w:val="00FC1B7D"/>
    <w:rsid w:val="00FC7D52"/>
    <w:rsid w:val="00FD69C4"/>
    <w:rsid w:val="00FE3690"/>
    <w:rsid w:val="00FE738F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47865F"/>
  <w15:docId w15:val="{8BE8077A-E21A-40D9-827C-827D5471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0B66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019B5"/>
    <w:pPr>
      <w:keepNext/>
      <w:outlineLvl w:val="1"/>
    </w:pPr>
    <w:rPr>
      <w:rFonts w:ascii="Cordia New" w:eastAsia="Cordia New" w:hAnsi="Cordia New" w:cs="Cordi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link w:val="a6"/>
    <w:uiPriority w:val="99"/>
    <w:rsid w:val="00D662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6626B"/>
  </w:style>
  <w:style w:type="paragraph" w:styleId="a8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C3280C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C3280C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11406C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E3311B"/>
    <w:rPr>
      <w:sz w:val="24"/>
      <w:szCs w:val="28"/>
    </w:rPr>
  </w:style>
  <w:style w:type="character" w:customStyle="1" w:styleId="20">
    <w:name w:val="หัวเรื่อง 2 อักขระ"/>
    <w:basedOn w:val="a0"/>
    <w:link w:val="2"/>
    <w:semiHidden/>
    <w:rsid w:val="00E019B5"/>
    <w:rPr>
      <w:rFonts w:ascii="Cordia New" w:eastAsia="Cordia New" w:hAnsi="Cordia New" w:cs="Cordia New"/>
      <w:sz w:val="36"/>
      <w:szCs w:val="36"/>
    </w:rPr>
  </w:style>
  <w:style w:type="paragraph" w:styleId="ac">
    <w:name w:val="Title"/>
    <w:basedOn w:val="a"/>
    <w:link w:val="ad"/>
    <w:qFormat/>
    <w:rsid w:val="00E019B5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ad">
    <w:name w:val="ชื่อเรื่อง อักขระ"/>
    <w:basedOn w:val="a0"/>
    <w:link w:val="ac"/>
    <w:rsid w:val="00E019B5"/>
    <w:rPr>
      <w:rFonts w:ascii="CordiaUPC" w:eastAsia="Cordia New" w:hAnsi="CordiaUPC" w:cs="Cordi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Downloads\d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AB014-D6CA-4E1A-8837-5F3EFC349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d1.dot</Template>
  <TotalTime>0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SPM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Jirasak</dc:creator>
  <cp:lastModifiedBy>Monchu</cp:lastModifiedBy>
  <cp:revision>2</cp:revision>
  <cp:lastPrinted>2025-12-02T03:17:00Z</cp:lastPrinted>
  <dcterms:created xsi:type="dcterms:W3CDTF">2026-09-11T04:03:00Z</dcterms:created>
  <dcterms:modified xsi:type="dcterms:W3CDTF">2026-09-11T04:03:00Z</dcterms:modified>
</cp:coreProperties>
</file>