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9B5" w:rsidRDefault="007A13AA" w:rsidP="00E019B5">
      <w:pPr>
        <w:pStyle w:val="ac"/>
        <w:tabs>
          <w:tab w:val="left" w:pos="2670"/>
        </w:tabs>
        <w:jc w:val="left"/>
        <w:rPr>
          <w:rFonts w:ascii="TH SarabunIT๙" w:hAnsi="TH SarabunIT๙" w:cs="TH SarabunIT๙"/>
          <w:b w:val="0"/>
          <w:bCs w:val="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00736" behindDoc="0" locked="0" layoutInCell="1" allowOverlap="1" wp14:anchorId="27A6E094" wp14:editId="48025027">
            <wp:simplePos x="0" y="0"/>
            <wp:positionH relativeFrom="margin">
              <wp:posOffset>2321560</wp:posOffset>
            </wp:positionH>
            <wp:positionV relativeFrom="paragraph">
              <wp:posOffset>16205</wp:posOffset>
            </wp:positionV>
            <wp:extent cx="932180" cy="1079500"/>
            <wp:effectExtent l="0" t="0" r="1270" b="635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9B5" w:rsidRDefault="00E019B5" w:rsidP="00E019B5">
      <w:pPr>
        <w:pStyle w:val="ac"/>
        <w:tabs>
          <w:tab w:val="left" w:pos="2670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E019B5" w:rsidRDefault="008C314D" w:rsidP="00E019B5">
      <w:pPr>
        <w:pStyle w:val="ac"/>
        <w:tabs>
          <w:tab w:val="left" w:pos="2670"/>
        </w:tabs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BB85416" wp14:editId="497EC1CF">
                <wp:simplePos x="0" y="0"/>
                <wp:positionH relativeFrom="column">
                  <wp:posOffset>3251530</wp:posOffset>
                </wp:positionH>
                <wp:positionV relativeFrom="paragraph">
                  <wp:posOffset>182245</wp:posOffset>
                </wp:positionV>
                <wp:extent cx="2735580" cy="644525"/>
                <wp:effectExtent l="0" t="0" r="0" b="317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64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19B5" w:rsidRDefault="00E019B5" w:rsidP="00E019B5">
                            <w:pPr>
                              <w:pStyle w:val="2"/>
                              <w:rPr>
                                <w:rFonts w:ascii="TH SarabunIT๙" w:hAnsi="TH SarabunIT๙" w:cs="TH SarabunIT๙"/>
                                <w:spacing w:val="-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สำนักหอสมุดกลาง มหาวิทยาลัยรามคำแหง</w:t>
                            </w:r>
                          </w:p>
                          <w:p w:rsidR="00E019B5" w:rsidRDefault="00E019B5" w:rsidP="00E019B5">
                            <w:pPr>
                              <w:pStyle w:val="2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หัวหมาก บางกะปิ กรุงเทพมหานคร ๑๐๒๔๐</w:t>
                            </w:r>
                          </w:p>
                          <w:p w:rsidR="00E019B5" w:rsidRDefault="00E019B5" w:rsidP="00E019B5">
                            <w:pPr>
                              <w:pStyle w:val="2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margin-left:256.05pt;margin-top:14.35pt;width:215.4pt;height:50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Vjf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" filled="f" stroked="f">
                <v:textbox>
                  <w:txbxContent>
                    <w:p w:rsidR="00E019B5" w:rsidRDefault="00E019B5" w:rsidP="00E019B5">
                      <w:pPr>
                        <w:pStyle w:val="2"/>
                        <w:rPr>
                          <w:rFonts w:ascii="TH SarabunIT๙" w:hAnsi="TH SarabunIT๙" w:cs="TH SarabunIT๙"/>
                          <w:spacing w:val="-6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pacing w:val="-6"/>
                          <w:sz w:val="32"/>
                          <w:szCs w:val="32"/>
                          <w:cs/>
                        </w:rPr>
                        <w:t>สำนักหอสมุดกลาง มหาวิทยาลัยรามคำแหง</w:t>
                      </w:r>
                    </w:p>
                    <w:p w:rsidR="00E019B5" w:rsidRDefault="00E019B5" w:rsidP="00E019B5">
                      <w:pPr>
                        <w:pStyle w:val="2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หัวหมาก บางกะปิ กรุงเทพมหานคร ๑๐๒๔๐</w:t>
                      </w:r>
                    </w:p>
                    <w:p w:rsidR="00E019B5" w:rsidRDefault="00E019B5" w:rsidP="00E019B5">
                      <w:pPr>
                        <w:pStyle w:val="2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0" allowOverlap="1" wp14:anchorId="1EDDF8AB" wp14:editId="44998320">
                <wp:simplePos x="0" y="0"/>
                <wp:positionH relativeFrom="column">
                  <wp:posOffset>-76835</wp:posOffset>
                </wp:positionH>
                <wp:positionV relativeFrom="paragraph">
                  <wp:posOffset>180035</wp:posOffset>
                </wp:positionV>
                <wp:extent cx="2015490" cy="548640"/>
                <wp:effectExtent l="0" t="0" r="0" b="381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549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19B5" w:rsidRDefault="00E019B5" w:rsidP="00E019B5">
                            <w:pPr>
                              <w:pStyle w:val="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ที่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อว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๐๖๐๑.๑๘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27" type="#_x0000_t202" style="position:absolute;margin-left:-6.05pt;margin-top:14.2pt;width:158.7pt;height:43.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ui+uQIAAMI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" o:allowincell="f" filled="f" stroked="f">
                <v:textbox>
                  <w:txbxContent>
                    <w:p w:rsidR="00E019B5" w:rsidRDefault="00E019B5" w:rsidP="00E019B5">
                      <w:pPr>
                        <w:pStyle w:val="2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ที่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อว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๐๖๐๑.๑๘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</w:p>
    <w:p w:rsidR="008C314D" w:rsidRDefault="008C314D" w:rsidP="00E019B5">
      <w:pPr>
        <w:pStyle w:val="ac"/>
        <w:tabs>
          <w:tab w:val="left" w:pos="6570"/>
        </w:tabs>
        <w:spacing w:before="120"/>
        <w:jc w:val="left"/>
        <w:rPr>
          <w:rFonts w:ascii="TH SarabunIT๙" w:hAnsi="TH SarabunIT๙" w:cs="TH SarabunIT๙" w:hint="cs"/>
          <w:b w:val="0"/>
          <w:bCs w:val="0"/>
          <w:color w:val="FF0000"/>
          <w:sz w:val="32"/>
          <w:szCs w:val="32"/>
        </w:rPr>
      </w:pPr>
    </w:p>
    <w:p w:rsidR="008C314D" w:rsidRDefault="008C314D" w:rsidP="00E019B5">
      <w:pPr>
        <w:pStyle w:val="ac"/>
        <w:tabs>
          <w:tab w:val="left" w:pos="6570"/>
        </w:tabs>
        <w:spacing w:before="120"/>
        <w:jc w:val="left"/>
        <w:rPr>
          <w:rFonts w:ascii="TH SarabunIT๙" w:hAnsi="TH SarabunIT๙" w:cs="TH SarabunIT๙" w:hint="cs"/>
          <w:b w:val="0"/>
          <w:bCs w:val="0"/>
          <w:color w:val="FF0000"/>
          <w:sz w:val="32"/>
          <w:szCs w:val="32"/>
        </w:rPr>
      </w:pPr>
    </w:p>
    <w:p w:rsidR="00E019B5" w:rsidRPr="007A13AA" w:rsidRDefault="00E019B5" w:rsidP="00E019B5">
      <w:pPr>
        <w:pStyle w:val="ac"/>
        <w:tabs>
          <w:tab w:val="left" w:pos="6570"/>
        </w:tabs>
        <w:spacing w:before="120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 w:rsidRPr="007A13AA">
        <w:rPr>
          <w:rFonts w:ascii="TH SarabunIT๙" w:hAnsi="TH SarabunIT๙" w:cs="TH SarabunIT๙"/>
          <w:b w:val="0"/>
          <w:bCs w:val="0"/>
          <w:color w:val="FF0000"/>
          <w:sz w:val="32"/>
          <w:szCs w:val="32"/>
          <w:cs/>
        </w:rPr>
        <w:t xml:space="preserve">         </w:t>
      </w:r>
      <w:r w:rsidRPr="007A13AA"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  <w:t xml:space="preserve">                                                       </w:t>
      </w:r>
      <w:r w:rsidRPr="007A13AA">
        <w:rPr>
          <w:rFonts w:ascii="TH SarabunIT๙" w:hAnsi="TH SarabunIT๙" w:cs="TH SarabunIT๙" w:hint="cs"/>
          <w:b w:val="0"/>
          <w:bCs w:val="0"/>
          <w:color w:val="FF0000"/>
          <w:sz w:val="32"/>
          <w:szCs w:val="32"/>
          <w:cs/>
        </w:rPr>
        <w:t xml:space="preserve">      </w:t>
      </w:r>
      <w:r w:rsidR="007A13AA" w:rsidRPr="007A13AA">
        <w:rPr>
          <w:rFonts w:ascii="TH SarabunIT๙" w:hAnsi="TH SarabunIT๙" w:cs="TH SarabunIT๙" w:hint="cs"/>
          <w:b w:val="0"/>
          <w:bCs w:val="0"/>
          <w:color w:val="FF0000"/>
          <w:sz w:val="32"/>
          <w:szCs w:val="32"/>
          <w:cs/>
        </w:rPr>
        <w:t>ธันวาคม</w:t>
      </w:r>
      <w:r w:rsidRPr="007A13AA">
        <w:rPr>
          <w:rFonts w:ascii="TH SarabunIT๙" w:hAnsi="TH SarabunIT๙" w:cs="TH SarabunIT๙" w:hint="cs"/>
          <w:b w:val="0"/>
          <w:bCs w:val="0"/>
          <w:color w:val="FF0000"/>
          <w:sz w:val="32"/>
          <w:szCs w:val="32"/>
          <w:cs/>
        </w:rPr>
        <w:t xml:space="preserve"> 256๘</w:t>
      </w:r>
    </w:p>
    <w:p w:rsidR="00E019B5" w:rsidRPr="007A13AA" w:rsidRDefault="00E019B5" w:rsidP="00E019B5">
      <w:pPr>
        <w:pStyle w:val="ac"/>
        <w:tabs>
          <w:tab w:val="left" w:pos="900"/>
          <w:tab w:val="left" w:pos="6570"/>
        </w:tabs>
        <w:spacing w:before="120"/>
        <w:mirrorIndents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เรื่อง      </w:t>
      </w: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7A13AA" w:rsidRPr="007A13AA"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</w:rPr>
        <w:t>กกกกกกกกกกกกกกกก</w:t>
      </w:r>
      <w:proofErr w:type="spellStart"/>
      <w:r w:rsidR="007A13AA" w:rsidRPr="007A13AA"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</w:rPr>
        <w:t>กกก</w:t>
      </w:r>
      <w:proofErr w:type="spellEnd"/>
    </w:p>
    <w:p w:rsidR="00E019B5" w:rsidRPr="007A13AA" w:rsidRDefault="00E019B5" w:rsidP="00E019B5">
      <w:pPr>
        <w:pStyle w:val="ac"/>
        <w:tabs>
          <w:tab w:val="left" w:pos="900"/>
        </w:tabs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7A13AA"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  <w:t xml:space="preserve">เรียน      </w:t>
      </w:r>
      <w:r w:rsidRPr="007A13AA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ab/>
      </w:r>
      <w:r w:rsidR="007A13AA" w:rsidRPr="007A13AA">
        <w:rPr>
          <w:rFonts w:ascii="TH SarabunPSK" w:hAnsi="TH SarabunPSK" w:cs="TH SarabunPSK"/>
          <w:b w:val="0"/>
          <w:bCs w:val="0"/>
          <w:color w:val="FF0000"/>
          <w:spacing w:val="-4"/>
          <w:sz w:val="32"/>
          <w:szCs w:val="32"/>
          <w:cs/>
        </w:rPr>
        <w:t>กกกกกกกกกกกกกกกก</w:t>
      </w:r>
      <w:proofErr w:type="spellStart"/>
      <w:r w:rsidR="007A13AA" w:rsidRPr="007A13AA">
        <w:rPr>
          <w:rFonts w:ascii="TH SarabunPSK" w:hAnsi="TH SarabunPSK" w:cs="TH SarabunPSK"/>
          <w:b w:val="0"/>
          <w:bCs w:val="0"/>
          <w:color w:val="FF0000"/>
          <w:spacing w:val="-4"/>
          <w:sz w:val="32"/>
          <w:szCs w:val="32"/>
          <w:cs/>
        </w:rPr>
        <w:t>กกก</w:t>
      </w:r>
      <w:proofErr w:type="spellEnd"/>
    </w:p>
    <w:p w:rsidR="00E019B5" w:rsidRPr="007A13AA" w:rsidRDefault="00E019B5" w:rsidP="00E019B5">
      <w:pPr>
        <w:pStyle w:val="ac"/>
        <w:tabs>
          <w:tab w:val="left" w:pos="900"/>
          <w:tab w:val="left" w:pos="6570"/>
        </w:tabs>
        <w:spacing w:before="120"/>
        <w:mirrorIndents/>
        <w:jc w:val="left"/>
        <w:rPr>
          <w:rFonts w:ascii="TH SarabunPSK" w:hAnsi="TH SarabunPSK" w:cs="TH SarabunPSK"/>
          <w:b w:val="0"/>
          <w:bCs w:val="0"/>
          <w:color w:val="FF0000"/>
          <w:sz w:val="32"/>
          <w:szCs w:val="32"/>
        </w:rPr>
      </w:pP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อ้างถึง    </w:t>
      </w: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7A13AA"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</w:rPr>
        <w:t xml:space="preserve">หนังสือ ที่ </w:t>
      </w:r>
      <w:r w:rsidR="007A13AA" w:rsidRPr="007A13AA"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</w:rPr>
        <w:t>กกกกกกกกกกกกกกกกกก</w:t>
      </w: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Pr="008C314D"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</w:rPr>
        <w:t xml:space="preserve">ลงวันที่ </w:t>
      </w:r>
      <w:r w:rsidR="007A13AA" w:rsidRPr="008C314D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cs/>
        </w:rPr>
        <w:t>๒๙</w:t>
      </w:r>
      <w:r w:rsidRPr="008C314D"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</w:rPr>
        <w:t xml:space="preserve"> กันยายน </w:t>
      </w:r>
      <w:r w:rsidR="007A13AA" w:rsidRPr="008C314D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cs/>
        </w:rPr>
        <w:t>๒๕๖๘</w:t>
      </w:r>
    </w:p>
    <w:p w:rsidR="007A13AA" w:rsidRPr="007A13AA" w:rsidRDefault="007A13AA" w:rsidP="00E019B5">
      <w:pPr>
        <w:pStyle w:val="ac"/>
        <w:tabs>
          <w:tab w:val="left" w:pos="900"/>
          <w:tab w:val="left" w:pos="6570"/>
        </w:tabs>
        <w:spacing w:before="120"/>
        <w:mirrorIndents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สิ่งที่ส่งมาด้วย   </w:t>
      </w:r>
      <w:r w:rsidRPr="007A13AA"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</w:rPr>
        <w:t>(ถ้ามี)</w:t>
      </w:r>
    </w:p>
    <w:p w:rsidR="007A13AA" w:rsidRPr="007A13AA" w:rsidRDefault="007A13AA" w:rsidP="007A13AA">
      <w:pPr>
        <w:spacing w:before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A13AA">
        <w:rPr>
          <w:rFonts w:ascii="TH SarabunPSK" w:hAnsi="TH SarabunPSK" w:cs="TH SarabunPSK"/>
          <w:color w:val="FF0000"/>
          <w:sz w:val="32"/>
          <w:szCs w:val="32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</w:t>
      </w:r>
      <w:bookmarkStart w:id="0" w:name="_GoBack"/>
      <w:bookmarkEnd w:id="0"/>
      <w:r w:rsidRPr="007A13AA">
        <w:rPr>
          <w:rFonts w:ascii="TH SarabunPSK" w:hAnsi="TH SarabunPSK" w:cs="TH SarabunPSK"/>
          <w:color w:val="FF0000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proofErr w:type="spellStart"/>
      <w:r w:rsidRPr="007A13AA">
        <w:rPr>
          <w:rFonts w:ascii="TH SarabunPSK" w:hAnsi="TH SarabunPSK" w:cs="TH SarabunPSK"/>
          <w:color w:val="FF0000"/>
          <w:sz w:val="32"/>
          <w:szCs w:val="32"/>
          <w:cs/>
        </w:rPr>
        <w:t>กกก</w:t>
      </w:r>
      <w:proofErr w:type="spellEnd"/>
    </w:p>
    <w:p w:rsidR="007A13AA" w:rsidRPr="007A13AA" w:rsidRDefault="007A13AA" w:rsidP="007A13AA">
      <w:pPr>
        <w:spacing w:before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A13AA">
        <w:rPr>
          <w:rFonts w:ascii="TH SarabunPSK" w:hAnsi="TH SarabunPSK" w:cs="TH SarabunPSK"/>
          <w:color w:val="FF0000"/>
          <w:sz w:val="32"/>
          <w:szCs w:val="32"/>
          <w:cs/>
        </w:rPr>
        <w:t>ภาคความประสงค์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proofErr w:type="spellStart"/>
      <w:r w:rsidRPr="007A13AA">
        <w:rPr>
          <w:rFonts w:ascii="TH SarabunPSK" w:hAnsi="TH SarabunPSK" w:cs="TH SarabunPSK"/>
          <w:color w:val="FF0000"/>
          <w:sz w:val="32"/>
          <w:szCs w:val="32"/>
          <w:cs/>
        </w:rPr>
        <w:t>กกก</w:t>
      </w:r>
      <w:proofErr w:type="spellEnd"/>
    </w:p>
    <w:p w:rsidR="007A13AA" w:rsidRPr="007A13AA" w:rsidRDefault="007A13AA" w:rsidP="007A13AA">
      <w:pPr>
        <w:spacing w:before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A13AA">
        <w:rPr>
          <w:rFonts w:ascii="TH SarabunPSK" w:hAnsi="TH SarabunPSK" w:cs="TH SarabunPSK"/>
          <w:color w:val="FF0000"/>
          <w:sz w:val="32"/>
          <w:szCs w:val="32"/>
          <w:cs/>
        </w:rPr>
        <w:t>ภาคสรุป 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proofErr w:type="spellStart"/>
      <w:r w:rsidRPr="007A13AA">
        <w:rPr>
          <w:rFonts w:ascii="TH SarabunPSK" w:hAnsi="TH SarabunPSK" w:cs="TH SarabunPSK"/>
          <w:color w:val="FF0000"/>
          <w:sz w:val="32"/>
          <w:szCs w:val="32"/>
          <w:cs/>
        </w:rPr>
        <w:t>กกก</w:t>
      </w:r>
      <w:proofErr w:type="spellEnd"/>
    </w:p>
    <w:p w:rsidR="00E019B5" w:rsidRPr="007A13AA" w:rsidRDefault="00E019B5" w:rsidP="00E019B5">
      <w:pPr>
        <w:pStyle w:val="ac"/>
        <w:spacing w:before="1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E019B5" w:rsidRPr="007A13AA" w:rsidRDefault="00E019B5" w:rsidP="00E019B5">
      <w:pPr>
        <w:pStyle w:val="ac"/>
        <w:tabs>
          <w:tab w:val="left" w:pos="4500"/>
        </w:tabs>
        <w:spacing w:before="240"/>
        <w:ind w:firstLine="171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ขอแสดงความนับถือ</w:t>
      </w:r>
    </w:p>
    <w:p w:rsidR="00E019B5" w:rsidRPr="007A13AA" w:rsidRDefault="00E019B5" w:rsidP="00E019B5">
      <w:pPr>
        <w:pStyle w:val="ac"/>
        <w:tabs>
          <w:tab w:val="left" w:pos="2670"/>
        </w:tabs>
        <w:ind w:firstLine="1710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E019B5" w:rsidRPr="007A13AA" w:rsidRDefault="00E019B5" w:rsidP="00E019B5">
      <w:pPr>
        <w:pStyle w:val="ac"/>
        <w:tabs>
          <w:tab w:val="left" w:pos="2670"/>
        </w:tabs>
        <w:ind w:firstLine="1710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E019B5" w:rsidRPr="008C314D" w:rsidRDefault="00E019B5" w:rsidP="00E019B5">
      <w:pPr>
        <w:pStyle w:val="ac"/>
        <w:tabs>
          <w:tab w:val="left" w:pos="2670"/>
        </w:tabs>
        <w:ind w:firstLine="1710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E019B5" w:rsidRPr="008C314D" w:rsidRDefault="007A13AA" w:rsidP="00E019B5">
      <w:pPr>
        <w:pStyle w:val="ac"/>
        <w:tabs>
          <w:tab w:val="left" w:pos="2670"/>
        </w:tabs>
        <w:ind w:firstLine="171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C314D">
        <w:rPr>
          <w:rFonts w:ascii="TH SarabunPSK" w:hAnsi="TH SarabunPSK" w:cs="TH SarabunPSK"/>
          <w:b w:val="0"/>
          <w:bCs w:val="0"/>
          <w:sz w:val="32"/>
          <w:szCs w:val="32"/>
          <w:cs/>
        </w:rPr>
        <w:t>(</w:t>
      </w:r>
      <w:r w:rsidRPr="008C314D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นายภูวเดช </w:t>
      </w:r>
      <w:proofErr w:type="spellStart"/>
      <w:r w:rsidRPr="008C314D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ธนิ</w:t>
      </w:r>
      <w:proofErr w:type="spellEnd"/>
      <w:r w:rsidRPr="008C314D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ชานนท์</w:t>
      </w:r>
      <w:r w:rsidR="00E019B5" w:rsidRPr="008C314D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E019B5" w:rsidRPr="008C314D" w:rsidRDefault="00E019B5" w:rsidP="00E019B5">
      <w:pPr>
        <w:pStyle w:val="ac"/>
        <w:tabs>
          <w:tab w:val="left" w:pos="2670"/>
        </w:tabs>
        <w:ind w:firstLine="171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C314D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ผู้อำนวยการสำนักหอสมุดกลาง</w:t>
      </w:r>
    </w:p>
    <w:p w:rsidR="00E019B5" w:rsidRDefault="00E019B5" w:rsidP="00E019B5">
      <w:pPr>
        <w:pStyle w:val="ac"/>
        <w:tabs>
          <w:tab w:val="left" w:pos="2670"/>
        </w:tabs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</w:p>
    <w:p w:rsidR="007A13AA" w:rsidRDefault="007A13AA" w:rsidP="00E019B5">
      <w:pPr>
        <w:pStyle w:val="ac"/>
        <w:tabs>
          <w:tab w:val="left" w:pos="2670"/>
        </w:tabs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</w:p>
    <w:p w:rsidR="007A13AA" w:rsidRDefault="007A13AA" w:rsidP="00E019B5">
      <w:pPr>
        <w:pStyle w:val="ac"/>
        <w:tabs>
          <w:tab w:val="left" w:pos="2670"/>
        </w:tabs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</w:p>
    <w:p w:rsidR="007A13AA" w:rsidRDefault="007A13AA" w:rsidP="00E019B5">
      <w:pPr>
        <w:pStyle w:val="ac"/>
        <w:tabs>
          <w:tab w:val="left" w:pos="2670"/>
        </w:tabs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</w:p>
    <w:p w:rsidR="00E019B5" w:rsidRPr="007A13AA" w:rsidRDefault="00E019B5" w:rsidP="00E019B5">
      <w:pPr>
        <w:pStyle w:val="ac"/>
        <w:tabs>
          <w:tab w:val="left" w:pos="267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>สำนักงานเลขานุการ</w:t>
      </w:r>
    </w:p>
    <w:p w:rsidR="00E019B5" w:rsidRPr="007A13AA" w:rsidRDefault="00E019B5" w:rsidP="00E019B5">
      <w:pPr>
        <w:pStyle w:val="ac"/>
        <w:tabs>
          <w:tab w:val="left" w:pos="267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โทร. </w:t>
      </w:r>
      <w:r w:rsidR="007A13A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๐</w:t>
      </w: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7A13A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๒๓๑๐</w:t>
      </w: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7A13A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๘๖๓๑</w:t>
      </w:r>
    </w:p>
    <w:p w:rsidR="0044203E" w:rsidRDefault="00E019B5" w:rsidP="007A13AA">
      <w:pPr>
        <w:pStyle w:val="ac"/>
        <w:tabs>
          <w:tab w:val="left" w:pos="2670"/>
        </w:tabs>
        <w:jc w:val="left"/>
        <w:rPr>
          <w:rFonts w:ascii="TH SarabunPSK" w:hAnsi="TH SarabunPSK" w:cs="TH SarabunPSK"/>
          <w:sz w:val="32"/>
          <w:szCs w:val="32"/>
        </w:rPr>
      </w:pP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โทรสาร </w:t>
      </w:r>
      <w:r w:rsidR="008C314D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๐</w:t>
      </w: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8C314D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๒๓๑๐</w:t>
      </w:r>
      <w:r w:rsidRPr="007A13A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8C314D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๘๖๓๑</w:t>
      </w:r>
    </w:p>
    <w:sectPr w:rsidR="0044203E" w:rsidSect="00E019B5">
      <w:headerReference w:type="default" r:id="rId10"/>
      <w:type w:val="continuous"/>
      <w:pgSz w:w="11906" w:h="16838" w:code="9"/>
      <w:pgMar w:top="1022" w:right="1138" w:bottom="850" w:left="1699" w:header="1411" w:footer="85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653" w:rsidRDefault="00BA2653">
      <w:r>
        <w:separator/>
      </w:r>
    </w:p>
  </w:endnote>
  <w:endnote w:type="continuationSeparator" w:id="0">
    <w:p w:rsidR="00BA2653" w:rsidRDefault="00BA2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653" w:rsidRDefault="00BA2653">
      <w:r>
        <w:separator/>
      </w:r>
    </w:p>
  </w:footnote>
  <w:footnote w:type="continuationSeparator" w:id="0">
    <w:p w:rsidR="00BA2653" w:rsidRDefault="00BA26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1B" w:rsidRPr="007A13AA" w:rsidRDefault="00E3311B" w:rsidP="007A13AA">
    <w:pPr>
      <w:pStyle w:val="a5"/>
      <w:jc w:val="center"/>
      <w:rPr>
        <w:rFonts w:ascii="TH SarabunPSK" w:hAnsi="TH SarabunPSK" w:cs="TH SarabunPSK"/>
      </w:rPr>
    </w:pPr>
    <w:r>
      <w:rPr>
        <w:rFonts w:ascii="TH SarabunPSK" w:hAnsi="TH SarabunPSK" w:cs="TH SarabunPSK" w:hint="cs"/>
        <w:cs/>
      </w:rPr>
      <w:t>-</w:t>
    </w:r>
    <w:sdt>
      <w:sdtPr>
        <w:id w:val="717396657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</w:rPr>
      </w:sdtEndPr>
      <w:sdtContent>
        <w:r w:rsidRPr="00E3311B">
          <w:rPr>
            <w:rFonts w:ascii="TH SarabunPSK" w:hAnsi="TH SarabunPSK" w:cs="TH SarabunPSK"/>
          </w:rPr>
          <w:fldChar w:fldCharType="begin"/>
        </w:r>
        <w:r w:rsidRPr="00E3311B">
          <w:rPr>
            <w:rFonts w:ascii="TH SarabunPSK" w:hAnsi="TH SarabunPSK" w:cs="TH SarabunPSK"/>
          </w:rPr>
          <w:instrText>PAGE   \* MERGEFORMAT</w:instrText>
        </w:r>
        <w:r w:rsidRPr="00E3311B">
          <w:rPr>
            <w:rFonts w:ascii="TH SarabunPSK" w:hAnsi="TH SarabunPSK" w:cs="TH SarabunPSK"/>
          </w:rPr>
          <w:fldChar w:fldCharType="separate"/>
        </w:r>
        <w:r w:rsidR="008C314D" w:rsidRPr="008C314D">
          <w:rPr>
            <w:rFonts w:ascii="TH SarabunPSK" w:hAnsi="TH SarabunPSK" w:cs="TH SarabunPSK"/>
            <w:noProof/>
            <w:szCs w:val="24"/>
            <w:cs/>
            <w:lang w:val="th-TH"/>
          </w:rPr>
          <w:t>๒</w:t>
        </w:r>
        <w:r w:rsidRPr="00E3311B">
          <w:rPr>
            <w:rFonts w:ascii="TH SarabunPSK" w:hAnsi="TH SarabunPSK" w:cs="TH SarabunPSK"/>
          </w:rPr>
          <w:fldChar w:fldCharType="end"/>
        </w:r>
        <w:r>
          <w:rPr>
            <w:rFonts w:ascii="TH SarabunPSK" w:hAnsi="TH SarabunPSK" w:cs="TH SarabunPSK" w:hint="cs"/>
            <w:cs/>
          </w:rPr>
          <w:t>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7996"/>
    <w:multiLevelType w:val="hybridMultilevel"/>
    <w:tmpl w:val="B17A2D36"/>
    <w:lvl w:ilvl="0" w:tplc="B9FC7FB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DD11399"/>
    <w:multiLevelType w:val="hybridMultilevel"/>
    <w:tmpl w:val="C2F81FD2"/>
    <w:lvl w:ilvl="0" w:tplc="625CFEF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4FC0D15"/>
    <w:multiLevelType w:val="hybridMultilevel"/>
    <w:tmpl w:val="631ED5F8"/>
    <w:lvl w:ilvl="0" w:tplc="4038EE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15D58BD"/>
    <w:multiLevelType w:val="hybridMultilevel"/>
    <w:tmpl w:val="27E4B5DA"/>
    <w:lvl w:ilvl="0" w:tplc="DB26FE88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E7"/>
    <w:rsid w:val="000009B3"/>
    <w:rsid w:val="00005351"/>
    <w:rsid w:val="00007AAD"/>
    <w:rsid w:val="00007D1D"/>
    <w:rsid w:val="00022808"/>
    <w:rsid w:val="000278B9"/>
    <w:rsid w:val="00033507"/>
    <w:rsid w:val="00041424"/>
    <w:rsid w:val="00054953"/>
    <w:rsid w:val="00055FD4"/>
    <w:rsid w:val="00064BC2"/>
    <w:rsid w:val="0006583D"/>
    <w:rsid w:val="0007143C"/>
    <w:rsid w:val="00072791"/>
    <w:rsid w:val="00080B66"/>
    <w:rsid w:val="00090E92"/>
    <w:rsid w:val="000971D9"/>
    <w:rsid w:val="000A751E"/>
    <w:rsid w:val="000B3519"/>
    <w:rsid w:val="000B42DD"/>
    <w:rsid w:val="000C4211"/>
    <w:rsid w:val="000D658D"/>
    <w:rsid w:val="001054F8"/>
    <w:rsid w:val="00107DC9"/>
    <w:rsid w:val="0011406C"/>
    <w:rsid w:val="001155A9"/>
    <w:rsid w:val="00117BBF"/>
    <w:rsid w:val="001439AF"/>
    <w:rsid w:val="00157EFA"/>
    <w:rsid w:val="00180A5A"/>
    <w:rsid w:val="00180AE3"/>
    <w:rsid w:val="00193FB7"/>
    <w:rsid w:val="001C2C37"/>
    <w:rsid w:val="001D5645"/>
    <w:rsid w:val="001D66F0"/>
    <w:rsid w:val="001E1D5A"/>
    <w:rsid w:val="001F0766"/>
    <w:rsid w:val="001F2CDD"/>
    <w:rsid w:val="001F5E85"/>
    <w:rsid w:val="001F6B5A"/>
    <w:rsid w:val="00207FA6"/>
    <w:rsid w:val="00222095"/>
    <w:rsid w:val="00223EF6"/>
    <w:rsid w:val="00234405"/>
    <w:rsid w:val="00234F67"/>
    <w:rsid w:val="00235353"/>
    <w:rsid w:val="002437A7"/>
    <w:rsid w:val="00260218"/>
    <w:rsid w:val="00260682"/>
    <w:rsid w:val="002747A4"/>
    <w:rsid w:val="00274DF4"/>
    <w:rsid w:val="00281FB3"/>
    <w:rsid w:val="00290BD6"/>
    <w:rsid w:val="002A24F0"/>
    <w:rsid w:val="002D41CC"/>
    <w:rsid w:val="002E13AE"/>
    <w:rsid w:val="002E1EB8"/>
    <w:rsid w:val="002E4F14"/>
    <w:rsid w:val="002F12CA"/>
    <w:rsid w:val="00314E7D"/>
    <w:rsid w:val="00321F73"/>
    <w:rsid w:val="003436F7"/>
    <w:rsid w:val="00346D50"/>
    <w:rsid w:val="00346D91"/>
    <w:rsid w:val="003557E9"/>
    <w:rsid w:val="00362E93"/>
    <w:rsid w:val="00367B10"/>
    <w:rsid w:val="00370EB5"/>
    <w:rsid w:val="00374679"/>
    <w:rsid w:val="003828BD"/>
    <w:rsid w:val="00385170"/>
    <w:rsid w:val="0038555C"/>
    <w:rsid w:val="00387B20"/>
    <w:rsid w:val="0039186D"/>
    <w:rsid w:val="00392CA0"/>
    <w:rsid w:val="003B0B81"/>
    <w:rsid w:val="003C1B88"/>
    <w:rsid w:val="003C1F7E"/>
    <w:rsid w:val="003D23A1"/>
    <w:rsid w:val="003D2EAA"/>
    <w:rsid w:val="003D4F27"/>
    <w:rsid w:val="003E1646"/>
    <w:rsid w:val="003E6304"/>
    <w:rsid w:val="003F14E6"/>
    <w:rsid w:val="00404E5A"/>
    <w:rsid w:val="00406E2E"/>
    <w:rsid w:val="00435593"/>
    <w:rsid w:val="004416E7"/>
    <w:rsid w:val="0044203E"/>
    <w:rsid w:val="004470AA"/>
    <w:rsid w:val="0048272B"/>
    <w:rsid w:val="00485C28"/>
    <w:rsid w:val="00485ED5"/>
    <w:rsid w:val="00487A53"/>
    <w:rsid w:val="004A40FD"/>
    <w:rsid w:val="004B4D7E"/>
    <w:rsid w:val="004B6F44"/>
    <w:rsid w:val="004C1A81"/>
    <w:rsid w:val="004C53C8"/>
    <w:rsid w:val="004E36C9"/>
    <w:rsid w:val="00500123"/>
    <w:rsid w:val="00506C46"/>
    <w:rsid w:val="0052186C"/>
    <w:rsid w:val="00522691"/>
    <w:rsid w:val="00526583"/>
    <w:rsid w:val="00533CB2"/>
    <w:rsid w:val="00534D96"/>
    <w:rsid w:val="005370D5"/>
    <w:rsid w:val="00546858"/>
    <w:rsid w:val="005611E7"/>
    <w:rsid w:val="00566C0E"/>
    <w:rsid w:val="00573B61"/>
    <w:rsid w:val="00577D3B"/>
    <w:rsid w:val="005967CA"/>
    <w:rsid w:val="005A0ACF"/>
    <w:rsid w:val="005B5AC5"/>
    <w:rsid w:val="005C3368"/>
    <w:rsid w:val="005C53AB"/>
    <w:rsid w:val="005C59D0"/>
    <w:rsid w:val="005C6452"/>
    <w:rsid w:val="005D5804"/>
    <w:rsid w:val="005E389D"/>
    <w:rsid w:val="005E6825"/>
    <w:rsid w:val="005F4EE0"/>
    <w:rsid w:val="006155C1"/>
    <w:rsid w:val="0061649C"/>
    <w:rsid w:val="0062412C"/>
    <w:rsid w:val="00637739"/>
    <w:rsid w:val="00672866"/>
    <w:rsid w:val="00672FC8"/>
    <w:rsid w:val="00673C75"/>
    <w:rsid w:val="00680D08"/>
    <w:rsid w:val="0068407B"/>
    <w:rsid w:val="0069360F"/>
    <w:rsid w:val="00696EF7"/>
    <w:rsid w:val="006A025D"/>
    <w:rsid w:val="006A4118"/>
    <w:rsid w:val="006B17F4"/>
    <w:rsid w:val="006B3867"/>
    <w:rsid w:val="006B74EB"/>
    <w:rsid w:val="006D16F7"/>
    <w:rsid w:val="006E3F6D"/>
    <w:rsid w:val="006F6912"/>
    <w:rsid w:val="0070158D"/>
    <w:rsid w:val="0070485B"/>
    <w:rsid w:val="007171C0"/>
    <w:rsid w:val="007203E0"/>
    <w:rsid w:val="007308BF"/>
    <w:rsid w:val="00732D3F"/>
    <w:rsid w:val="007701B1"/>
    <w:rsid w:val="007775C4"/>
    <w:rsid w:val="007810BA"/>
    <w:rsid w:val="007867AD"/>
    <w:rsid w:val="00786BBE"/>
    <w:rsid w:val="00790D3B"/>
    <w:rsid w:val="0079293F"/>
    <w:rsid w:val="007941B5"/>
    <w:rsid w:val="007A13AA"/>
    <w:rsid w:val="007A27C5"/>
    <w:rsid w:val="007B18A3"/>
    <w:rsid w:val="007C4E0A"/>
    <w:rsid w:val="007E4A0D"/>
    <w:rsid w:val="007E6E95"/>
    <w:rsid w:val="007F0340"/>
    <w:rsid w:val="007F326F"/>
    <w:rsid w:val="007F5FFE"/>
    <w:rsid w:val="007F7A7A"/>
    <w:rsid w:val="0080164F"/>
    <w:rsid w:val="00802123"/>
    <w:rsid w:val="008059D6"/>
    <w:rsid w:val="008119EF"/>
    <w:rsid w:val="00826B33"/>
    <w:rsid w:val="008339E6"/>
    <w:rsid w:val="00834081"/>
    <w:rsid w:val="0084032A"/>
    <w:rsid w:val="00844686"/>
    <w:rsid w:val="008535D9"/>
    <w:rsid w:val="00855B0C"/>
    <w:rsid w:val="00856E91"/>
    <w:rsid w:val="0086677E"/>
    <w:rsid w:val="008701CB"/>
    <w:rsid w:val="008720A2"/>
    <w:rsid w:val="00882F7A"/>
    <w:rsid w:val="008A0B66"/>
    <w:rsid w:val="008C314D"/>
    <w:rsid w:val="008D2092"/>
    <w:rsid w:val="008E2622"/>
    <w:rsid w:val="008E5787"/>
    <w:rsid w:val="008E621F"/>
    <w:rsid w:val="008E6DA6"/>
    <w:rsid w:val="00904C2B"/>
    <w:rsid w:val="00907824"/>
    <w:rsid w:val="009161A7"/>
    <w:rsid w:val="00920539"/>
    <w:rsid w:val="00921E9F"/>
    <w:rsid w:val="00923102"/>
    <w:rsid w:val="009306FA"/>
    <w:rsid w:val="009435FE"/>
    <w:rsid w:val="00944DE7"/>
    <w:rsid w:val="00945F7F"/>
    <w:rsid w:val="00946005"/>
    <w:rsid w:val="00946E2C"/>
    <w:rsid w:val="00951D06"/>
    <w:rsid w:val="0097578E"/>
    <w:rsid w:val="00986A81"/>
    <w:rsid w:val="00990D85"/>
    <w:rsid w:val="009B76D4"/>
    <w:rsid w:val="009C72BD"/>
    <w:rsid w:val="009C74E1"/>
    <w:rsid w:val="009D74D7"/>
    <w:rsid w:val="009E56FA"/>
    <w:rsid w:val="009F31A4"/>
    <w:rsid w:val="00A02914"/>
    <w:rsid w:val="00A076E6"/>
    <w:rsid w:val="00A212BD"/>
    <w:rsid w:val="00A26509"/>
    <w:rsid w:val="00A3684E"/>
    <w:rsid w:val="00A56531"/>
    <w:rsid w:val="00A60D81"/>
    <w:rsid w:val="00A64DF4"/>
    <w:rsid w:val="00A708C2"/>
    <w:rsid w:val="00A73DFF"/>
    <w:rsid w:val="00A81EFD"/>
    <w:rsid w:val="00A84E9E"/>
    <w:rsid w:val="00A97E58"/>
    <w:rsid w:val="00AA6E2C"/>
    <w:rsid w:val="00AB3BC8"/>
    <w:rsid w:val="00AB5001"/>
    <w:rsid w:val="00AC094B"/>
    <w:rsid w:val="00AC2E68"/>
    <w:rsid w:val="00AC653E"/>
    <w:rsid w:val="00AD0725"/>
    <w:rsid w:val="00AD18FA"/>
    <w:rsid w:val="00AE4267"/>
    <w:rsid w:val="00B0639D"/>
    <w:rsid w:val="00B067DC"/>
    <w:rsid w:val="00B112E4"/>
    <w:rsid w:val="00B1701A"/>
    <w:rsid w:val="00B214F8"/>
    <w:rsid w:val="00B33175"/>
    <w:rsid w:val="00B3563C"/>
    <w:rsid w:val="00B61F0F"/>
    <w:rsid w:val="00B632A2"/>
    <w:rsid w:val="00B71918"/>
    <w:rsid w:val="00B77496"/>
    <w:rsid w:val="00B80B01"/>
    <w:rsid w:val="00B84631"/>
    <w:rsid w:val="00B8566C"/>
    <w:rsid w:val="00B914F8"/>
    <w:rsid w:val="00B9471F"/>
    <w:rsid w:val="00BA02BC"/>
    <w:rsid w:val="00BA2653"/>
    <w:rsid w:val="00BA2CBB"/>
    <w:rsid w:val="00BB2670"/>
    <w:rsid w:val="00BB73C5"/>
    <w:rsid w:val="00BC1D1A"/>
    <w:rsid w:val="00BD03BC"/>
    <w:rsid w:val="00BE11E3"/>
    <w:rsid w:val="00BE600C"/>
    <w:rsid w:val="00BF4E4D"/>
    <w:rsid w:val="00C0729A"/>
    <w:rsid w:val="00C1399E"/>
    <w:rsid w:val="00C13F57"/>
    <w:rsid w:val="00C2151A"/>
    <w:rsid w:val="00C30D19"/>
    <w:rsid w:val="00C3280C"/>
    <w:rsid w:val="00C475D8"/>
    <w:rsid w:val="00C5090B"/>
    <w:rsid w:val="00C51037"/>
    <w:rsid w:val="00C522E3"/>
    <w:rsid w:val="00C54B0C"/>
    <w:rsid w:val="00C821BE"/>
    <w:rsid w:val="00C823F7"/>
    <w:rsid w:val="00C87E7C"/>
    <w:rsid w:val="00C94909"/>
    <w:rsid w:val="00C95CC4"/>
    <w:rsid w:val="00CA5EB8"/>
    <w:rsid w:val="00CB63C1"/>
    <w:rsid w:val="00CC2AF3"/>
    <w:rsid w:val="00CC44F8"/>
    <w:rsid w:val="00CC5C39"/>
    <w:rsid w:val="00CD2D65"/>
    <w:rsid w:val="00CD47A6"/>
    <w:rsid w:val="00CE03CE"/>
    <w:rsid w:val="00CF5DEF"/>
    <w:rsid w:val="00D060C5"/>
    <w:rsid w:val="00D07227"/>
    <w:rsid w:val="00D07822"/>
    <w:rsid w:val="00D11BD5"/>
    <w:rsid w:val="00D26ABE"/>
    <w:rsid w:val="00D35165"/>
    <w:rsid w:val="00D356BE"/>
    <w:rsid w:val="00D44434"/>
    <w:rsid w:val="00D4504C"/>
    <w:rsid w:val="00D518B7"/>
    <w:rsid w:val="00D518DC"/>
    <w:rsid w:val="00D54CA6"/>
    <w:rsid w:val="00D652E5"/>
    <w:rsid w:val="00D6626B"/>
    <w:rsid w:val="00D738B2"/>
    <w:rsid w:val="00D81332"/>
    <w:rsid w:val="00D840A2"/>
    <w:rsid w:val="00D93C03"/>
    <w:rsid w:val="00DA5100"/>
    <w:rsid w:val="00DB6560"/>
    <w:rsid w:val="00DB741A"/>
    <w:rsid w:val="00DC7752"/>
    <w:rsid w:val="00E019B5"/>
    <w:rsid w:val="00E10B7B"/>
    <w:rsid w:val="00E173FB"/>
    <w:rsid w:val="00E3311B"/>
    <w:rsid w:val="00E400BF"/>
    <w:rsid w:val="00E412B1"/>
    <w:rsid w:val="00E47F28"/>
    <w:rsid w:val="00E537F1"/>
    <w:rsid w:val="00E615AA"/>
    <w:rsid w:val="00E7091E"/>
    <w:rsid w:val="00E87763"/>
    <w:rsid w:val="00E97E81"/>
    <w:rsid w:val="00EB7B6B"/>
    <w:rsid w:val="00ED3FB8"/>
    <w:rsid w:val="00EE0C32"/>
    <w:rsid w:val="00EF6E83"/>
    <w:rsid w:val="00F116A9"/>
    <w:rsid w:val="00F1362E"/>
    <w:rsid w:val="00F23720"/>
    <w:rsid w:val="00F25667"/>
    <w:rsid w:val="00F300B1"/>
    <w:rsid w:val="00F43245"/>
    <w:rsid w:val="00F466F4"/>
    <w:rsid w:val="00F57925"/>
    <w:rsid w:val="00F651B6"/>
    <w:rsid w:val="00F70E6C"/>
    <w:rsid w:val="00F85319"/>
    <w:rsid w:val="00FB1CE8"/>
    <w:rsid w:val="00FB29F2"/>
    <w:rsid w:val="00FB3EF2"/>
    <w:rsid w:val="00FB4279"/>
    <w:rsid w:val="00FC1B7D"/>
    <w:rsid w:val="00FC7D52"/>
    <w:rsid w:val="00FD69C4"/>
    <w:rsid w:val="00FE3690"/>
    <w:rsid w:val="00FE738F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66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019B5"/>
    <w:pPr>
      <w:keepNext/>
      <w:outlineLvl w:val="1"/>
    </w:pPr>
    <w:rPr>
      <w:rFonts w:ascii="Cordia New" w:eastAsia="Cordia New" w:hAnsi="Cordia New" w:cs="Cordi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link w:val="a6"/>
    <w:uiPriority w:val="99"/>
    <w:rsid w:val="00D662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6626B"/>
  </w:style>
  <w:style w:type="paragraph" w:styleId="a8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C3280C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C3280C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11406C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E3311B"/>
    <w:rPr>
      <w:sz w:val="24"/>
      <w:szCs w:val="28"/>
    </w:rPr>
  </w:style>
  <w:style w:type="character" w:customStyle="1" w:styleId="20">
    <w:name w:val="หัวเรื่อง 2 อักขระ"/>
    <w:basedOn w:val="a0"/>
    <w:link w:val="2"/>
    <w:semiHidden/>
    <w:rsid w:val="00E019B5"/>
    <w:rPr>
      <w:rFonts w:ascii="Cordia New" w:eastAsia="Cordia New" w:hAnsi="Cordia New" w:cs="Cordia New"/>
      <w:sz w:val="36"/>
      <w:szCs w:val="36"/>
    </w:rPr>
  </w:style>
  <w:style w:type="paragraph" w:styleId="ac">
    <w:name w:val="Title"/>
    <w:basedOn w:val="a"/>
    <w:link w:val="ad"/>
    <w:qFormat/>
    <w:rsid w:val="00E019B5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ad">
    <w:name w:val="ชื่อเรื่อง อักขระ"/>
    <w:basedOn w:val="a0"/>
    <w:link w:val="ac"/>
    <w:rsid w:val="00E019B5"/>
    <w:rPr>
      <w:rFonts w:ascii="CordiaUPC" w:eastAsia="Cordia New" w:hAnsi="CordiaUPC" w:cs="CordiaUPC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66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019B5"/>
    <w:pPr>
      <w:keepNext/>
      <w:outlineLvl w:val="1"/>
    </w:pPr>
    <w:rPr>
      <w:rFonts w:ascii="Cordia New" w:eastAsia="Cordia New" w:hAnsi="Cordia New" w:cs="Cordi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link w:val="a6"/>
    <w:uiPriority w:val="99"/>
    <w:rsid w:val="00D662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6626B"/>
  </w:style>
  <w:style w:type="paragraph" w:styleId="a8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C3280C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C3280C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11406C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E3311B"/>
    <w:rPr>
      <w:sz w:val="24"/>
      <w:szCs w:val="28"/>
    </w:rPr>
  </w:style>
  <w:style w:type="character" w:customStyle="1" w:styleId="20">
    <w:name w:val="หัวเรื่อง 2 อักขระ"/>
    <w:basedOn w:val="a0"/>
    <w:link w:val="2"/>
    <w:semiHidden/>
    <w:rsid w:val="00E019B5"/>
    <w:rPr>
      <w:rFonts w:ascii="Cordia New" w:eastAsia="Cordia New" w:hAnsi="Cordia New" w:cs="Cordia New"/>
      <w:sz w:val="36"/>
      <w:szCs w:val="36"/>
    </w:rPr>
  </w:style>
  <w:style w:type="paragraph" w:styleId="ac">
    <w:name w:val="Title"/>
    <w:basedOn w:val="a"/>
    <w:link w:val="ad"/>
    <w:qFormat/>
    <w:rsid w:val="00E019B5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ad">
    <w:name w:val="ชื่อเรื่อง อักขระ"/>
    <w:basedOn w:val="a0"/>
    <w:link w:val="ac"/>
    <w:rsid w:val="00E019B5"/>
    <w:rPr>
      <w:rFonts w:ascii="CordiaUPC" w:eastAsia="Cordia New" w:hAnsi="CordiaUPC" w:cs="Cordi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Downloads\d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D3182-EC4F-4514-8657-41B2BEE7F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d1</Template>
  <TotalTime>491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SPM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Jirasak</dc:creator>
  <cp:lastModifiedBy>LIB5</cp:lastModifiedBy>
  <cp:revision>26</cp:revision>
  <cp:lastPrinted>2025-05-07T04:24:00Z</cp:lastPrinted>
  <dcterms:created xsi:type="dcterms:W3CDTF">2019-03-11T06:30:00Z</dcterms:created>
  <dcterms:modified xsi:type="dcterms:W3CDTF">2025-12-02T03:09:00Z</dcterms:modified>
</cp:coreProperties>
</file>